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50C1" w14:textId="66CAF551" w:rsidR="00237430" w:rsidRDefault="00557E0E" w:rsidP="00966CF3">
      <w:pPr>
        <w:ind w:left="284" w:hanging="284"/>
        <w:rPr>
          <w:rFonts w:ascii="Arial" w:hAnsi="Arial" w:cs="Arial"/>
          <w:b/>
          <w:sz w:val="32"/>
          <w:szCs w:val="32"/>
          <w:lang w:val="de-DE"/>
        </w:rPr>
      </w:pPr>
      <w:r>
        <w:rPr>
          <w:rFonts w:ascii="Arial" w:hAnsi="Arial" w:cs="Arial"/>
          <w:b/>
          <w:sz w:val="32"/>
          <w:szCs w:val="32"/>
          <w:lang w:val="de-DE"/>
        </w:rPr>
        <w:t>Reservation</w:t>
      </w:r>
      <w:r w:rsidR="00A66A37">
        <w:rPr>
          <w:rFonts w:ascii="Arial" w:hAnsi="Arial" w:cs="Arial"/>
          <w:b/>
          <w:sz w:val="32"/>
          <w:szCs w:val="32"/>
          <w:lang w:val="de-DE"/>
        </w:rPr>
        <w:t xml:space="preserve"> von Festbank-Garnituren</w:t>
      </w:r>
    </w:p>
    <w:p w14:paraId="14D132D2" w14:textId="131FD941" w:rsidR="008B71C0" w:rsidRPr="00A03301" w:rsidRDefault="008B71C0" w:rsidP="00966CF3">
      <w:pPr>
        <w:ind w:left="284" w:hanging="284"/>
        <w:rPr>
          <w:rFonts w:ascii="Arial" w:hAnsi="Arial" w:cs="Arial"/>
          <w:b/>
          <w:sz w:val="18"/>
          <w:szCs w:val="18"/>
          <w:lang w:val="de-DE"/>
        </w:rPr>
      </w:pPr>
    </w:p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4673"/>
        <w:gridCol w:w="567"/>
        <w:gridCol w:w="4253"/>
      </w:tblGrid>
      <w:tr w:rsidR="006C6EA3" w:rsidRPr="00A03301" w14:paraId="4C37CAD9" w14:textId="77777777" w:rsidTr="0040479B">
        <w:trPr>
          <w:trHeight w:val="372"/>
        </w:trPr>
        <w:tc>
          <w:tcPr>
            <w:tcW w:w="9493" w:type="dxa"/>
            <w:gridSpan w:val="3"/>
            <w:vAlign w:val="center"/>
          </w:tcPr>
          <w:p w14:paraId="62D3F584" w14:textId="77777777" w:rsidR="006C6EA3" w:rsidRPr="005050B2" w:rsidRDefault="006C6EA3" w:rsidP="006C6EA3">
            <w:pPr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</w:p>
          <w:p w14:paraId="04D7351A" w14:textId="0EF186FB" w:rsidR="006C6EA3" w:rsidRDefault="006C6EA3" w:rsidP="006C6EA3">
            <w:pPr>
              <w:rPr>
                <w:rFonts w:ascii="Arial" w:hAnsi="Arial" w:cs="Arial"/>
                <w:b/>
                <w:lang w:val="de-DE"/>
              </w:rPr>
            </w:pPr>
            <w:r>
              <w:rPr>
                <w:rFonts w:ascii="Arial" w:hAnsi="Arial" w:cs="Arial"/>
                <w:b/>
                <w:lang w:val="de-DE"/>
              </w:rPr>
              <w:t>Vermietungsregelung:</w:t>
            </w:r>
          </w:p>
          <w:p w14:paraId="4F1CDF64" w14:textId="77777777" w:rsidR="006C6EA3" w:rsidRPr="00D03F3E" w:rsidRDefault="006C6EA3" w:rsidP="006C6EA3">
            <w:pPr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14:paraId="21B2DAF8" w14:textId="15552054" w:rsidR="006C6EA3" w:rsidRPr="008211E2" w:rsidRDefault="006C6EA3" w:rsidP="005050B2">
            <w:pPr>
              <w:pStyle w:val="Listenabsatz"/>
              <w:numPr>
                <w:ilvl w:val="0"/>
                <w:numId w:val="5"/>
              </w:numPr>
              <w:tabs>
                <w:tab w:val="left" w:pos="449"/>
              </w:tabs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/>
                <w:sz w:val="18"/>
                <w:szCs w:val="18"/>
                <w:lang w:val="de-DE"/>
              </w:rPr>
              <w:t>Vereine, Parteien und Institutionen aus Unterentfelden:</w:t>
            </w:r>
          </w:p>
          <w:p w14:paraId="65871530" w14:textId="77777777" w:rsidR="006C6EA3" w:rsidRPr="008211E2" w:rsidRDefault="006C6EA3" w:rsidP="006C6EA3">
            <w:pPr>
              <w:pStyle w:val="Listenabsatz"/>
              <w:tabs>
                <w:tab w:val="left" w:pos="1016"/>
              </w:tabs>
              <w:ind w:left="384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Cs/>
                <w:sz w:val="18"/>
                <w:szCs w:val="18"/>
                <w:lang w:val="de-DE"/>
              </w:rPr>
              <w:t>Gratis, inkl. An- und Abtransport</w:t>
            </w:r>
          </w:p>
          <w:p w14:paraId="0A44BC04" w14:textId="77777777" w:rsidR="006C6EA3" w:rsidRPr="008211E2" w:rsidRDefault="006C6EA3" w:rsidP="006C6EA3">
            <w:pPr>
              <w:pStyle w:val="Listenabsatz"/>
              <w:tabs>
                <w:tab w:val="left" w:pos="1016"/>
              </w:tabs>
              <w:ind w:left="384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</w:p>
          <w:p w14:paraId="09ED964F" w14:textId="75AA8C08" w:rsidR="006C6EA3" w:rsidRPr="008211E2" w:rsidRDefault="006C6EA3" w:rsidP="005050B2">
            <w:pPr>
              <w:pStyle w:val="Listenabsatz"/>
              <w:numPr>
                <w:ilvl w:val="0"/>
                <w:numId w:val="5"/>
              </w:numPr>
              <w:tabs>
                <w:tab w:val="left" w:pos="1016"/>
              </w:tabs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/>
                <w:sz w:val="18"/>
                <w:szCs w:val="18"/>
                <w:lang w:val="de-DE"/>
              </w:rPr>
              <w:t xml:space="preserve">Einheimische Benützer (Private und </w:t>
            </w:r>
            <w:r w:rsidR="00557FDC">
              <w:rPr>
                <w:rFonts w:ascii="Arial" w:hAnsi="Arial" w:cs="Arial"/>
                <w:b/>
                <w:sz w:val="18"/>
                <w:szCs w:val="18"/>
                <w:lang w:val="de-DE"/>
              </w:rPr>
              <w:t>Firmen</w:t>
            </w:r>
            <w:r w:rsidRPr="008211E2">
              <w:rPr>
                <w:rFonts w:ascii="Arial" w:hAnsi="Arial" w:cs="Arial"/>
                <w:b/>
                <w:sz w:val="18"/>
                <w:szCs w:val="18"/>
                <w:lang w:val="de-DE"/>
              </w:rPr>
              <w:t>):</w:t>
            </w:r>
          </w:p>
          <w:p w14:paraId="7AAC18A8" w14:textId="77777777" w:rsidR="006C6EA3" w:rsidRPr="008211E2" w:rsidRDefault="006C6EA3" w:rsidP="006C6EA3">
            <w:pPr>
              <w:pStyle w:val="Listenabsatz"/>
              <w:tabs>
                <w:tab w:val="left" w:pos="1016"/>
              </w:tabs>
              <w:ind w:left="384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Cs/>
                <w:sz w:val="18"/>
                <w:szCs w:val="18"/>
                <w:lang w:val="de-DE"/>
              </w:rPr>
              <w:t>Benützung gratis bei Selbstabholung</w:t>
            </w:r>
          </w:p>
          <w:p w14:paraId="373ADB92" w14:textId="77777777" w:rsidR="006C6EA3" w:rsidRPr="008211E2" w:rsidRDefault="006C6EA3" w:rsidP="006C6EA3">
            <w:pPr>
              <w:pStyle w:val="Listenabsatz"/>
              <w:tabs>
                <w:tab w:val="left" w:pos="1016"/>
              </w:tabs>
              <w:ind w:left="384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</w:p>
          <w:p w14:paraId="6806314D" w14:textId="77777777" w:rsidR="006C6EA3" w:rsidRPr="008211E2" w:rsidRDefault="006C6EA3" w:rsidP="005050B2">
            <w:pPr>
              <w:pStyle w:val="Listenabsatz"/>
              <w:numPr>
                <w:ilvl w:val="0"/>
                <w:numId w:val="5"/>
              </w:numPr>
              <w:tabs>
                <w:tab w:val="left" w:pos="1016"/>
              </w:tabs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/>
                <w:sz w:val="18"/>
                <w:szCs w:val="18"/>
                <w:lang w:val="de-DE"/>
              </w:rPr>
              <w:t>Einheimische Benützer (Private und Firmen) mit Gebühren:</w:t>
            </w:r>
          </w:p>
          <w:p w14:paraId="509E38D4" w14:textId="2E95C80A" w:rsidR="006C6EA3" w:rsidRPr="008211E2" w:rsidRDefault="006C6EA3" w:rsidP="006C6EA3">
            <w:pPr>
              <w:pStyle w:val="Listenabsatz"/>
              <w:tabs>
                <w:tab w:val="left" w:pos="1016"/>
              </w:tabs>
              <w:ind w:left="384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Cs/>
                <w:sz w:val="18"/>
                <w:szCs w:val="18"/>
                <w:lang w:val="de-DE"/>
              </w:rPr>
              <w:t>Wenn An- und Abtransport durch Technischer Betrieb erfolgt:</w:t>
            </w:r>
          </w:p>
          <w:p w14:paraId="60F6FF65" w14:textId="77777777" w:rsidR="006C6EA3" w:rsidRPr="008211E2" w:rsidRDefault="006C6EA3" w:rsidP="007B4EA9">
            <w:pPr>
              <w:pStyle w:val="Listenabsatz"/>
              <w:tabs>
                <w:tab w:val="right" w:pos="1016"/>
                <w:tab w:val="right" w:pos="3710"/>
              </w:tabs>
              <w:ind w:left="384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Cs/>
                <w:sz w:val="18"/>
                <w:szCs w:val="18"/>
                <w:lang w:val="de-DE"/>
              </w:rPr>
              <w:t>Grundgebühr und 1. Garnitur:</w:t>
            </w:r>
            <w:r w:rsidRPr="008211E2">
              <w:rPr>
                <w:rFonts w:ascii="Arial" w:hAnsi="Arial" w:cs="Arial"/>
                <w:bCs/>
                <w:sz w:val="18"/>
                <w:szCs w:val="18"/>
                <w:lang w:val="de-DE"/>
              </w:rPr>
              <w:tab/>
              <w:t>Fr. 30.00</w:t>
            </w:r>
          </w:p>
          <w:p w14:paraId="7EB0B27C" w14:textId="77777777" w:rsidR="006C6EA3" w:rsidRPr="008211E2" w:rsidRDefault="006C6EA3" w:rsidP="007B4EA9">
            <w:pPr>
              <w:pStyle w:val="Listenabsatz"/>
              <w:tabs>
                <w:tab w:val="right" w:pos="1016"/>
                <w:tab w:val="right" w:pos="3710"/>
              </w:tabs>
              <w:ind w:left="384"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Cs/>
                <w:sz w:val="18"/>
                <w:szCs w:val="18"/>
                <w:lang w:val="de-DE"/>
              </w:rPr>
              <w:t>Jede weitere Garnitur:</w:t>
            </w:r>
            <w:r w:rsidRPr="008211E2">
              <w:rPr>
                <w:rFonts w:ascii="Arial" w:hAnsi="Arial" w:cs="Arial"/>
                <w:bCs/>
                <w:sz w:val="18"/>
                <w:szCs w:val="18"/>
                <w:lang w:val="de-DE"/>
              </w:rPr>
              <w:tab/>
              <w:t>Fr. 8.00</w:t>
            </w:r>
          </w:p>
          <w:p w14:paraId="5BBC355B" w14:textId="77777777" w:rsidR="006C6EA3" w:rsidRPr="008211E2" w:rsidRDefault="006C6EA3" w:rsidP="006C6EA3">
            <w:pPr>
              <w:pStyle w:val="Listenabsatz"/>
              <w:tabs>
                <w:tab w:val="left" w:pos="1016"/>
                <w:tab w:val="left" w:pos="3568"/>
              </w:tabs>
              <w:ind w:left="384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14:paraId="2EC79B3B" w14:textId="77777777" w:rsidR="007C6BCC" w:rsidRPr="008211E2" w:rsidRDefault="007C6BCC" w:rsidP="006C6EA3">
            <w:pPr>
              <w:pStyle w:val="Listenabsatz"/>
              <w:tabs>
                <w:tab w:val="left" w:pos="1016"/>
                <w:tab w:val="left" w:pos="3568"/>
              </w:tabs>
              <w:ind w:left="384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14:paraId="5E57DD11" w14:textId="1232C1B2" w:rsidR="006C6EA3" w:rsidRPr="008211E2" w:rsidRDefault="006C6EA3" w:rsidP="006C6EA3">
            <w:pPr>
              <w:pStyle w:val="Listenabsatz"/>
              <w:tabs>
                <w:tab w:val="left" w:pos="1016"/>
                <w:tab w:val="left" w:pos="3568"/>
              </w:tabs>
              <w:ind w:left="384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/>
                <w:sz w:val="18"/>
                <w:szCs w:val="18"/>
                <w:lang w:val="de-DE"/>
              </w:rPr>
              <w:t>An auswärtige Benützer werden KEINE Festbankgarnituren vermietet</w:t>
            </w:r>
            <w:r w:rsidR="007C6BCC" w:rsidRPr="008211E2">
              <w:rPr>
                <w:rFonts w:ascii="Arial" w:hAnsi="Arial" w:cs="Arial"/>
                <w:b/>
                <w:sz w:val="18"/>
                <w:szCs w:val="18"/>
                <w:lang w:val="de-DE"/>
              </w:rPr>
              <w:t>, oder nur mit spezieller Bewilligung</w:t>
            </w:r>
          </w:p>
          <w:p w14:paraId="139D2CBE" w14:textId="77777777" w:rsidR="007C6BCC" w:rsidRPr="008211E2" w:rsidRDefault="007C6BCC" w:rsidP="006C6EA3">
            <w:pPr>
              <w:pStyle w:val="Listenabsatz"/>
              <w:tabs>
                <w:tab w:val="left" w:pos="1016"/>
                <w:tab w:val="left" w:pos="3568"/>
              </w:tabs>
              <w:ind w:left="384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  <w:p w14:paraId="5AA2DB1C" w14:textId="5C9F9DC0" w:rsidR="007C6BCC" w:rsidRPr="008211E2" w:rsidRDefault="007C6BCC" w:rsidP="006C6EA3">
            <w:pPr>
              <w:pStyle w:val="Listenabsatz"/>
              <w:tabs>
                <w:tab w:val="left" w:pos="1016"/>
                <w:tab w:val="left" w:pos="3568"/>
              </w:tabs>
              <w:ind w:left="384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8211E2">
              <w:rPr>
                <w:rFonts w:ascii="Arial" w:hAnsi="Arial" w:cs="Arial"/>
                <w:b/>
                <w:sz w:val="18"/>
                <w:szCs w:val="18"/>
                <w:lang w:val="de-DE"/>
              </w:rPr>
              <w:t xml:space="preserve">Die Festbank-Garnituren sind nach Gebrauch zu reinigen. </w:t>
            </w:r>
          </w:p>
          <w:p w14:paraId="051D32F0" w14:textId="77777777" w:rsidR="006C6EA3" w:rsidRPr="007C6BCC" w:rsidRDefault="006C6EA3" w:rsidP="006C6EA3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</w:tr>
      <w:tr w:rsidR="00606F95" w:rsidRPr="00A03301" w14:paraId="7AC068FD" w14:textId="77777777" w:rsidTr="00F868F2">
        <w:trPr>
          <w:trHeight w:val="372"/>
        </w:trPr>
        <w:tc>
          <w:tcPr>
            <w:tcW w:w="9493" w:type="dxa"/>
            <w:gridSpan w:val="3"/>
            <w:vAlign w:val="center"/>
          </w:tcPr>
          <w:p w14:paraId="779DC1B0" w14:textId="77777777" w:rsidR="00606F95" w:rsidRPr="007C6BCC" w:rsidRDefault="00606F95" w:rsidP="00F868F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14:paraId="7A1C64DC" w14:textId="1F7FD65C" w:rsidR="00606F95" w:rsidRPr="007C6BCC" w:rsidRDefault="00606F95" w:rsidP="00F868F2">
            <w:pPr>
              <w:tabs>
                <w:tab w:val="left" w:pos="449"/>
              </w:tabs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FORMCHECKBOX </w:instrText>
            </w:r>
            <w:r w:rsidR="00C81458"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tab/>
              <w:t>Verein, Partei oder Institution aus Unterentfelden</w:t>
            </w:r>
          </w:p>
          <w:p w14:paraId="2E5649BA" w14:textId="77777777" w:rsidR="00606F95" w:rsidRPr="007C6BCC" w:rsidRDefault="00606F95" w:rsidP="00F868F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14:paraId="3F573D83" w14:textId="77777777" w:rsidR="00606F95" w:rsidRPr="007C6BCC" w:rsidRDefault="00606F95" w:rsidP="00F868F2">
            <w:pPr>
              <w:tabs>
                <w:tab w:val="left" w:pos="430"/>
              </w:tabs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FORMCHECKBOX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tab/>
              <w:t>Einheimische Benützer (Private und Firmen)</w:t>
            </w:r>
          </w:p>
          <w:p w14:paraId="10DF955F" w14:textId="77777777" w:rsidR="00606F95" w:rsidRPr="007C6BCC" w:rsidRDefault="00606F95" w:rsidP="00F868F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</w:p>
          <w:p w14:paraId="6C721BA0" w14:textId="77777777" w:rsidR="00606F95" w:rsidRPr="007C6BCC" w:rsidRDefault="00606F95" w:rsidP="00F868F2">
            <w:pPr>
              <w:tabs>
                <w:tab w:val="left" w:pos="449"/>
              </w:tabs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FORMCHECKBOX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tab/>
              <w:t>Einheimische Benützer (Private und Firmen) mit Gebühren</w:t>
            </w:r>
          </w:p>
          <w:p w14:paraId="709AB937" w14:textId="77777777" w:rsidR="00606F95" w:rsidRPr="00237430" w:rsidRDefault="00606F95" w:rsidP="00F868F2">
            <w:pPr>
              <w:rPr>
                <w:rFonts w:ascii="Arial" w:hAnsi="Arial" w:cs="Arial"/>
                <w:lang w:val="de-DE"/>
              </w:rPr>
            </w:pPr>
          </w:p>
        </w:tc>
      </w:tr>
      <w:tr w:rsidR="006C6EA3" w:rsidRPr="007C6BCC" w14:paraId="2D8E5C13" w14:textId="77777777" w:rsidTr="0040479B">
        <w:trPr>
          <w:trHeight w:val="372"/>
        </w:trPr>
        <w:tc>
          <w:tcPr>
            <w:tcW w:w="4673" w:type="dxa"/>
            <w:vAlign w:val="center"/>
          </w:tcPr>
          <w:p w14:paraId="5ED99CD6" w14:textId="77777777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Anlass:</w:t>
            </w:r>
          </w:p>
        </w:tc>
        <w:tc>
          <w:tcPr>
            <w:tcW w:w="4820" w:type="dxa"/>
            <w:gridSpan w:val="2"/>
            <w:vAlign w:val="center"/>
          </w:tcPr>
          <w:p w14:paraId="5D62ACDC" w14:textId="6D429297" w:rsidR="006C6EA3" w:rsidRPr="007C6BCC" w:rsidRDefault="006C6EA3" w:rsidP="006C6EA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bookmarkEnd w:id="0"/>
          </w:p>
        </w:tc>
      </w:tr>
      <w:tr w:rsidR="006C6EA3" w:rsidRPr="007C6BCC" w14:paraId="7D6AD6F6" w14:textId="77777777" w:rsidTr="0040479B">
        <w:trPr>
          <w:trHeight w:val="385"/>
        </w:trPr>
        <w:tc>
          <w:tcPr>
            <w:tcW w:w="4673" w:type="dxa"/>
            <w:vAlign w:val="center"/>
          </w:tcPr>
          <w:p w14:paraId="6F48F55E" w14:textId="2DFE9208" w:rsidR="006C6EA3" w:rsidRPr="007C6BCC" w:rsidRDefault="00557E0E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Liefer</w:t>
            </w:r>
            <w:r w:rsidR="007E177F">
              <w:rPr>
                <w:rFonts w:ascii="Arial" w:hAnsi="Arial" w:cs="Arial"/>
                <w:b/>
                <w:sz w:val="20"/>
                <w:szCs w:val="20"/>
                <w:lang w:val="de-DE"/>
              </w:rPr>
              <w:t>adresse</w:t>
            </w:r>
            <w:r w:rsidR="006C6EA3"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:</w:t>
            </w:r>
            <w:r w:rsidR="005D4DCB"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 </w:t>
            </w:r>
            <w:r w:rsidR="005D4DCB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D4DCB"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="005D4DCB"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="005D4DCB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5D4DCB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5D4DCB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5D4DCB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5D4DCB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5D4DCB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5D4DCB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820" w:type="dxa"/>
            <w:gridSpan w:val="2"/>
            <w:vAlign w:val="center"/>
          </w:tcPr>
          <w:p w14:paraId="5CF9FCF9" w14:textId="1A351B65" w:rsidR="006C6EA3" w:rsidRPr="007C6BCC" w:rsidRDefault="003E46E7" w:rsidP="006C6EA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Datum:</w:t>
            </w:r>
            <w:r w:rsidR="005D4DCB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6C6EA3" w:rsidRPr="007C6BCC" w14:paraId="1650833C" w14:textId="77777777" w:rsidTr="0040479B">
        <w:trPr>
          <w:trHeight w:val="371"/>
        </w:trPr>
        <w:tc>
          <w:tcPr>
            <w:tcW w:w="4673" w:type="dxa"/>
            <w:vAlign w:val="center"/>
          </w:tcPr>
          <w:p w14:paraId="06C59AE6" w14:textId="04803BD7" w:rsidR="006C6EA3" w:rsidRPr="007C6BCC" w:rsidRDefault="005D4DCB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Retour Datum:</w:t>
            </w:r>
          </w:p>
        </w:tc>
        <w:tc>
          <w:tcPr>
            <w:tcW w:w="4820" w:type="dxa"/>
            <w:gridSpan w:val="2"/>
            <w:vAlign w:val="center"/>
          </w:tcPr>
          <w:p w14:paraId="65D42306" w14:textId="0268A70B" w:rsidR="006C6EA3" w:rsidRPr="007C6BCC" w:rsidRDefault="005C4FDB" w:rsidP="006C6EA3">
            <w:pPr>
              <w:tabs>
                <w:tab w:val="left" w:pos="2027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40479B" w:rsidRPr="007C6BCC" w14:paraId="185DEF24" w14:textId="77777777" w:rsidTr="00395B03">
        <w:trPr>
          <w:trHeight w:val="258"/>
        </w:trPr>
        <w:tc>
          <w:tcPr>
            <w:tcW w:w="9493" w:type="dxa"/>
            <w:gridSpan w:val="3"/>
            <w:vAlign w:val="center"/>
          </w:tcPr>
          <w:p w14:paraId="496F0ACF" w14:textId="09C7B91E" w:rsidR="0040479B" w:rsidRPr="007C6BCC" w:rsidRDefault="0040479B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6C6EA3" w:rsidRPr="007C6BCC" w14:paraId="5CB16DCA" w14:textId="77777777" w:rsidTr="0040479B">
        <w:trPr>
          <w:trHeight w:val="373"/>
        </w:trPr>
        <w:tc>
          <w:tcPr>
            <w:tcW w:w="4673" w:type="dxa"/>
            <w:vAlign w:val="center"/>
          </w:tcPr>
          <w:p w14:paraId="66ABEF60" w14:textId="77777777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Verantwortliche Person:</w:t>
            </w:r>
          </w:p>
        </w:tc>
        <w:tc>
          <w:tcPr>
            <w:tcW w:w="4820" w:type="dxa"/>
            <w:gridSpan w:val="2"/>
            <w:vAlign w:val="center"/>
          </w:tcPr>
          <w:p w14:paraId="6D0B11A9" w14:textId="03DD1110" w:rsidR="006C6EA3" w:rsidRPr="007C6BCC" w:rsidRDefault="006C6EA3" w:rsidP="006C6EA3">
            <w:pPr>
              <w:rPr>
                <w:rFonts w:ascii="Arial" w:hAnsi="Arial" w:cs="Arial"/>
                <w:sz w:val="20"/>
                <w:szCs w:val="20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6C6EA3" w:rsidRPr="007C6BCC" w14:paraId="4064A3B2" w14:textId="77777777" w:rsidTr="0040479B">
        <w:trPr>
          <w:trHeight w:val="378"/>
        </w:trPr>
        <w:tc>
          <w:tcPr>
            <w:tcW w:w="4673" w:type="dxa"/>
            <w:vAlign w:val="center"/>
          </w:tcPr>
          <w:p w14:paraId="1DCDBFB8" w14:textId="77777777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Adresse, Wohnort:</w:t>
            </w:r>
          </w:p>
        </w:tc>
        <w:tc>
          <w:tcPr>
            <w:tcW w:w="4820" w:type="dxa"/>
            <w:gridSpan w:val="2"/>
            <w:vAlign w:val="center"/>
          </w:tcPr>
          <w:p w14:paraId="7940A771" w14:textId="52E451E7" w:rsidR="006C6EA3" w:rsidRPr="007C6BCC" w:rsidRDefault="006C6EA3" w:rsidP="006C6EA3">
            <w:pPr>
              <w:rPr>
                <w:rFonts w:ascii="Arial" w:hAnsi="Arial" w:cs="Arial"/>
                <w:sz w:val="20"/>
                <w:szCs w:val="20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6C6EA3" w:rsidRPr="007C6BCC" w14:paraId="6E0FEA4E" w14:textId="77777777" w:rsidTr="0040479B">
        <w:trPr>
          <w:trHeight w:val="374"/>
        </w:trPr>
        <w:tc>
          <w:tcPr>
            <w:tcW w:w="4673" w:type="dxa"/>
            <w:vAlign w:val="center"/>
          </w:tcPr>
          <w:p w14:paraId="6FE8B110" w14:textId="77777777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Telefon:</w:t>
            </w:r>
          </w:p>
        </w:tc>
        <w:tc>
          <w:tcPr>
            <w:tcW w:w="4820" w:type="dxa"/>
            <w:gridSpan w:val="2"/>
            <w:vAlign w:val="center"/>
          </w:tcPr>
          <w:p w14:paraId="4CDDA501" w14:textId="1C26F981" w:rsidR="006C6EA3" w:rsidRPr="007C6BCC" w:rsidRDefault="006C6EA3" w:rsidP="006C6EA3">
            <w:pPr>
              <w:rPr>
                <w:rFonts w:ascii="Arial" w:hAnsi="Arial" w:cs="Arial"/>
                <w:sz w:val="20"/>
                <w:szCs w:val="20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6C6EA3" w:rsidRPr="007C6BCC" w14:paraId="7F627EC6" w14:textId="77777777" w:rsidTr="0040479B">
        <w:trPr>
          <w:trHeight w:val="380"/>
        </w:trPr>
        <w:tc>
          <w:tcPr>
            <w:tcW w:w="4673" w:type="dxa"/>
            <w:vAlign w:val="center"/>
          </w:tcPr>
          <w:p w14:paraId="739CB575" w14:textId="77777777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E-Mail:</w:t>
            </w:r>
          </w:p>
        </w:tc>
        <w:tc>
          <w:tcPr>
            <w:tcW w:w="4820" w:type="dxa"/>
            <w:gridSpan w:val="2"/>
            <w:vAlign w:val="center"/>
          </w:tcPr>
          <w:p w14:paraId="5DEA44E9" w14:textId="626615B8" w:rsidR="006C6EA3" w:rsidRPr="007C6BCC" w:rsidRDefault="006C6EA3" w:rsidP="006C6EA3">
            <w:pPr>
              <w:rPr>
                <w:rFonts w:ascii="Arial" w:hAnsi="Arial" w:cs="Arial"/>
                <w:sz w:val="20"/>
                <w:szCs w:val="20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5D4DCB" w:rsidRPr="007C6BCC" w14:paraId="76D2C4C9" w14:textId="77777777" w:rsidTr="0040479B">
        <w:trPr>
          <w:trHeight w:val="380"/>
        </w:trPr>
        <w:tc>
          <w:tcPr>
            <w:tcW w:w="4673" w:type="dxa"/>
            <w:vAlign w:val="center"/>
          </w:tcPr>
          <w:p w14:paraId="4A94914C" w14:textId="6CD362BF" w:rsidR="005D4DCB" w:rsidRPr="007C6BCC" w:rsidRDefault="005D4DCB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Rechnungsadresse:</w:t>
            </w:r>
          </w:p>
        </w:tc>
        <w:tc>
          <w:tcPr>
            <w:tcW w:w="4820" w:type="dxa"/>
            <w:gridSpan w:val="2"/>
            <w:vAlign w:val="center"/>
          </w:tcPr>
          <w:p w14:paraId="4096DE16" w14:textId="1E3E9851" w:rsidR="005D4DCB" w:rsidRPr="007C6BCC" w:rsidRDefault="005D4DCB" w:rsidP="006C6EA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40479B" w:rsidRPr="007C6BCC" w14:paraId="00E805C9" w14:textId="77777777" w:rsidTr="00395B03">
        <w:trPr>
          <w:trHeight w:val="189"/>
        </w:trPr>
        <w:tc>
          <w:tcPr>
            <w:tcW w:w="9493" w:type="dxa"/>
            <w:gridSpan w:val="3"/>
            <w:vAlign w:val="center"/>
          </w:tcPr>
          <w:p w14:paraId="4D8E44B2" w14:textId="4B9E8F88" w:rsidR="0040479B" w:rsidRPr="007C6BCC" w:rsidRDefault="0040479B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6C6EA3" w:rsidRPr="007C6BCC" w14:paraId="4260E6D8" w14:textId="77777777" w:rsidTr="00104B9B">
        <w:trPr>
          <w:trHeight w:val="381"/>
        </w:trPr>
        <w:tc>
          <w:tcPr>
            <w:tcW w:w="4673" w:type="dxa"/>
            <w:vMerge w:val="restart"/>
            <w:vAlign w:val="center"/>
          </w:tcPr>
          <w:p w14:paraId="1F8983DB" w14:textId="77777777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Lieferung durch Technische Betriebe</w:t>
            </w:r>
          </w:p>
          <w:p w14:paraId="3ECDDCF2" w14:textId="5B871113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7AA20AE0" w14:textId="534012FF" w:rsidR="006C6EA3" w:rsidRPr="007C6BCC" w:rsidRDefault="006C6EA3" w:rsidP="006C6EA3">
            <w:pPr>
              <w:rPr>
                <w:rFonts w:ascii="Arial" w:hAnsi="Arial" w:cs="Arial"/>
                <w:sz w:val="20"/>
                <w:szCs w:val="20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FORMCHECKBOX </w:instrText>
            </w:r>
            <w:r w:rsidR="00C81458"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253" w:type="dxa"/>
            <w:vAlign w:val="center"/>
          </w:tcPr>
          <w:p w14:paraId="358820D9" w14:textId="5D71AA5B" w:rsidR="006C6EA3" w:rsidRPr="007C6BCC" w:rsidRDefault="006C6EA3" w:rsidP="00104B9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t>Ja</w:t>
            </w:r>
          </w:p>
        </w:tc>
      </w:tr>
      <w:tr w:rsidR="006C6EA3" w:rsidRPr="007C6BCC" w14:paraId="67AFE5ED" w14:textId="77777777" w:rsidTr="00104B9B">
        <w:trPr>
          <w:trHeight w:val="401"/>
        </w:trPr>
        <w:tc>
          <w:tcPr>
            <w:tcW w:w="4673" w:type="dxa"/>
            <w:vMerge/>
            <w:vAlign w:val="center"/>
          </w:tcPr>
          <w:p w14:paraId="1A84C749" w14:textId="77777777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72DDF4B0" w14:textId="77777777" w:rsidR="006C6EA3" w:rsidRPr="007C6BCC" w:rsidRDefault="006C6EA3" w:rsidP="006C6EA3">
            <w:pPr>
              <w:rPr>
                <w:rFonts w:ascii="Arial" w:hAnsi="Arial" w:cs="Arial"/>
                <w:sz w:val="20"/>
                <w:szCs w:val="20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FORMCHECKBOX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253" w:type="dxa"/>
            <w:vAlign w:val="center"/>
          </w:tcPr>
          <w:p w14:paraId="4800F47B" w14:textId="611BC211" w:rsidR="006C6EA3" w:rsidRPr="00104B9B" w:rsidRDefault="006C6EA3" w:rsidP="00104B9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104B9B">
              <w:rPr>
                <w:rFonts w:ascii="Arial" w:hAnsi="Arial" w:cs="Arial"/>
                <w:sz w:val="20"/>
                <w:szCs w:val="20"/>
                <w:lang w:val="de-DE"/>
              </w:rPr>
              <w:t>Nein</w:t>
            </w:r>
          </w:p>
        </w:tc>
      </w:tr>
      <w:tr w:rsidR="006C6EA3" w:rsidRPr="007C6BCC" w14:paraId="4F02F8B7" w14:textId="77777777" w:rsidTr="0040479B">
        <w:trPr>
          <w:trHeight w:val="440"/>
        </w:trPr>
        <w:tc>
          <w:tcPr>
            <w:tcW w:w="4673" w:type="dxa"/>
            <w:vMerge w:val="restart"/>
            <w:vAlign w:val="center"/>
          </w:tcPr>
          <w:p w14:paraId="7FC89B95" w14:textId="60F0494A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Gewünschtes Mass / Anzahl:</w:t>
            </w:r>
          </w:p>
        </w:tc>
        <w:tc>
          <w:tcPr>
            <w:tcW w:w="567" w:type="dxa"/>
            <w:vAlign w:val="center"/>
          </w:tcPr>
          <w:p w14:paraId="4E05A940" w14:textId="77777777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instrText xml:space="preserve"> FORMCHECKBOX </w:instrText>
            </w: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253" w:type="dxa"/>
            <w:vAlign w:val="center"/>
          </w:tcPr>
          <w:p w14:paraId="4A3ADB7C" w14:textId="5A1D09BA" w:rsidR="006C6EA3" w:rsidRPr="007C6BCC" w:rsidRDefault="006C6EA3" w:rsidP="0040479B">
            <w:pPr>
              <w:tabs>
                <w:tab w:val="left" w:pos="2447"/>
              </w:tabs>
              <w:rPr>
                <w:rFonts w:ascii="Arial" w:hAnsi="Arial" w:cs="Arial"/>
                <w:bCs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Cs/>
                <w:sz w:val="20"/>
                <w:szCs w:val="20"/>
                <w:lang w:val="de-DE"/>
              </w:rPr>
              <w:t>2.5 m lang, 70 cm breit</w:t>
            </w:r>
            <w:r w:rsidRPr="007C6BCC">
              <w:rPr>
                <w:rFonts w:ascii="Arial" w:hAnsi="Arial" w:cs="Arial"/>
                <w:bCs/>
                <w:sz w:val="20"/>
                <w:szCs w:val="20"/>
                <w:lang w:val="de-DE"/>
              </w:rPr>
              <w:tab/>
              <w:t>Anzahl: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6C6EA3" w:rsidRPr="007C6BCC" w14:paraId="0271DD91" w14:textId="77777777" w:rsidTr="0040479B">
        <w:trPr>
          <w:trHeight w:val="404"/>
        </w:trPr>
        <w:tc>
          <w:tcPr>
            <w:tcW w:w="4673" w:type="dxa"/>
            <w:vMerge/>
            <w:vAlign w:val="center"/>
          </w:tcPr>
          <w:p w14:paraId="400C680F" w14:textId="77777777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567" w:type="dxa"/>
            <w:vAlign w:val="center"/>
          </w:tcPr>
          <w:p w14:paraId="3700F0A6" w14:textId="77777777" w:rsidR="006C6EA3" w:rsidRPr="007C6BCC" w:rsidRDefault="006C6EA3" w:rsidP="006C6EA3">
            <w:pPr>
              <w:rPr>
                <w:rFonts w:ascii="Arial" w:hAnsi="Arial" w:cs="Arial"/>
                <w:sz w:val="20"/>
                <w:szCs w:val="20"/>
              </w:rPr>
            </w:pP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FORMCHECKBOX </w:instrText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253" w:type="dxa"/>
            <w:vAlign w:val="center"/>
          </w:tcPr>
          <w:p w14:paraId="3A1CEB0B" w14:textId="095FE21F" w:rsidR="006C6EA3" w:rsidRPr="007C6BCC" w:rsidRDefault="007C579C" w:rsidP="0040479B">
            <w:pPr>
              <w:tabs>
                <w:tab w:val="left" w:pos="2447"/>
              </w:tabs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de-DE"/>
              </w:rPr>
              <w:t>5.0</w:t>
            </w:r>
            <w:r w:rsidR="006C6EA3" w:rsidRPr="007C6BCC">
              <w:rPr>
                <w:rFonts w:ascii="Arial" w:hAnsi="Arial" w:cs="Arial"/>
                <w:bCs/>
                <w:sz w:val="20"/>
                <w:szCs w:val="20"/>
                <w:lang w:val="de-DE"/>
              </w:rPr>
              <w:t xml:space="preserve"> m lang, 70 cm breit</w:t>
            </w:r>
            <w:r w:rsidR="006C6EA3" w:rsidRPr="007C6BCC">
              <w:rPr>
                <w:rFonts w:ascii="Arial" w:hAnsi="Arial" w:cs="Arial"/>
                <w:bCs/>
                <w:sz w:val="20"/>
                <w:szCs w:val="20"/>
                <w:lang w:val="de-DE"/>
              </w:rPr>
              <w:tab/>
              <w:t xml:space="preserve">Anzahl: </w:t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6C6EA3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</w:tr>
      <w:tr w:rsidR="00395B03" w:rsidRPr="007C6BCC" w14:paraId="36F30D1E" w14:textId="77777777" w:rsidTr="00BA426E">
        <w:trPr>
          <w:trHeight w:val="189"/>
        </w:trPr>
        <w:tc>
          <w:tcPr>
            <w:tcW w:w="9493" w:type="dxa"/>
            <w:gridSpan w:val="3"/>
            <w:vAlign w:val="center"/>
          </w:tcPr>
          <w:p w14:paraId="25B1F43A" w14:textId="77777777" w:rsidR="00395B03" w:rsidRPr="007C6BCC" w:rsidRDefault="00395B03" w:rsidP="00BA426E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6C6EA3" w:rsidRPr="007C6BCC" w14:paraId="66E2372A" w14:textId="77777777" w:rsidTr="00395B03">
        <w:trPr>
          <w:trHeight w:val="709"/>
        </w:trPr>
        <w:tc>
          <w:tcPr>
            <w:tcW w:w="4673" w:type="dxa"/>
            <w:vAlign w:val="center"/>
          </w:tcPr>
          <w:p w14:paraId="72AE022F" w14:textId="04971676" w:rsidR="006C6EA3" w:rsidRPr="007C6BCC" w:rsidRDefault="006C6EA3" w:rsidP="006C6EA3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Ort, Datum:</w:t>
            </w:r>
            <w:r w:rsidR="003E46E7">
              <w:rPr>
                <w:rFonts w:ascii="Arial" w:hAnsi="Arial" w:cs="Arial"/>
                <w:b/>
                <w:sz w:val="20"/>
                <w:szCs w:val="20"/>
                <w:lang w:val="de-DE"/>
              </w:rPr>
              <w:t xml:space="preserve"> </w:t>
            </w:r>
            <w:r w:rsidR="003E46E7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E46E7"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="003E46E7"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="003E46E7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3E46E7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3E46E7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3E46E7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3E46E7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3E46E7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3E46E7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  <w:r w:rsidR="00C81458">
              <w:rPr>
                <w:rFonts w:ascii="Arial" w:hAnsi="Arial" w:cs="Arial"/>
                <w:sz w:val="20"/>
                <w:szCs w:val="20"/>
                <w:lang w:val="de-DE"/>
              </w:rPr>
              <w:t xml:space="preserve">, </w:t>
            </w:r>
            <w:r w:rsidR="00C81458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81458" w:rsidRPr="007C6BCC">
              <w:rPr>
                <w:rFonts w:ascii="Arial" w:hAnsi="Arial" w:cs="Arial"/>
                <w:sz w:val="20"/>
                <w:szCs w:val="20"/>
                <w:lang w:val="de-DE"/>
              </w:rPr>
              <w:instrText xml:space="preserve"> FORMTEXT </w:instrText>
            </w:r>
            <w:r w:rsidR="00C81458" w:rsidRPr="007C6BCC">
              <w:rPr>
                <w:rFonts w:ascii="Arial" w:hAnsi="Arial" w:cs="Arial"/>
                <w:sz w:val="20"/>
                <w:szCs w:val="20"/>
                <w:lang w:val="de-DE"/>
              </w:rPr>
            </w:r>
            <w:r w:rsidR="00C81458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separate"/>
            </w:r>
            <w:r w:rsidR="00C81458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C81458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C81458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C81458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C81458" w:rsidRPr="007C6BCC">
              <w:rPr>
                <w:rFonts w:ascii="Arial" w:hAnsi="Arial" w:cs="Arial"/>
                <w:noProof/>
                <w:sz w:val="20"/>
                <w:szCs w:val="20"/>
                <w:lang w:val="de-DE"/>
              </w:rPr>
              <w:t> </w:t>
            </w:r>
            <w:r w:rsidR="00C81458" w:rsidRPr="007C6BCC">
              <w:rPr>
                <w:rFonts w:ascii="Arial" w:hAnsi="Arial" w:cs="Arial"/>
                <w:sz w:val="20"/>
                <w:szCs w:val="20"/>
                <w:lang w:val="de-DE"/>
              </w:rPr>
              <w:fldChar w:fldCharType="end"/>
            </w:r>
          </w:p>
        </w:tc>
        <w:tc>
          <w:tcPr>
            <w:tcW w:w="4820" w:type="dxa"/>
            <w:gridSpan w:val="2"/>
            <w:vAlign w:val="center"/>
          </w:tcPr>
          <w:p w14:paraId="1896A91B" w14:textId="057FD950" w:rsidR="006C6EA3" w:rsidRPr="007C6BCC" w:rsidRDefault="006C6EA3" w:rsidP="006C6EA3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6BCC">
              <w:rPr>
                <w:rFonts w:ascii="Arial" w:hAnsi="Arial" w:cs="Arial"/>
                <w:b/>
                <w:sz w:val="20"/>
                <w:szCs w:val="20"/>
                <w:lang w:val="de-DE"/>
              </w:rPr>
              <w:t>Unterschrift:</w:t>
            </w:r>
            <w:r w:rsidR="003E46E7" w:rsidRPr="007C6BCC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</w:p>
        </w:tc>
      </w:tr>
    </w:tbl>
    <w:p w14:paraId="3E8A2ABE" w14:textId="77777777" w:rsidR="00395B03" w:rsidRDefault="00395B03" w:rsidP="00395B03">
      <w:pPr>
        <w:spacing w:after="0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03429422" w14:textId="763BB886" w:rsidR="006B282E" w:rsidRPr="00395B03" w:rsidRDefault="00395B03" w:rsidP="00591E78">
      <w:pPr>
        <w:rPr>
          <w:rFonts w:ascii="Arial" w:hAnsi="Arial" w:cs="Arial"/>
          <w:b/>
          <w:bCs/>
          <w:sz w:val="20"/>
          <w:szCs w:val="20"/>
          <w:lang w:val="de-DE"/>
        </w:rPr>
      </w:pPr>
      <w:r w:rsidRPr="00395B03">
        <w:rPr>
          <w:rFonts w:ascii="Arial" w:hAnsi="Arial" w:cs="Arial"/>
          <w:b/>
          <w:bCs/>
          <w:sz w:val="20"/>
          <w:szCs w:val="20"/>
          <w:lang w:val="de-DE"/>
        </w:rPr>
        <w:t xml:space="preserve">Bitte Formular an folgende E-Mail Adresse </w:t>
      </w:r>
      <w:r w:rsidR="00722657">
        <w:rPr>
          <w:rFonts w:ascii="Arial" w:hAnsi="Arial" w:cs="Arial"/>
          <w:b/>
          <w:bCs/>
          <w:sz w:val="20"/>
          <w:szCs w:val="20"/>
          <w:lang w:val="de-DE"/>
        </w:rPr>
        <w:t>senden</w:t>
      </w:r>
      <w:r w:rsidRPr="00395B03">
        <w:rPr>
          <w:rFonts w:ascii="Arial" w:hAnsi="Arial" w:cs="Arial"/>
          <w:b/>
          <w:bCs/>
          <w:sz w:val="20"/>
          <w:szCs w:val="20"/>
          <w:lang w:val="de-DE"/>
        </w:rPr>
        <w:t xml:space="preserve">: </w:t>
      </w:r>
      <w:hyperlink r:id="rId7" w:history="1">
        <w:r w:rsidRPr="00395B03">
          <w:rPr>
            <w:rStyle w:val="Hyperlink"/>
            <w:rFonts w:ascii="Arial" w:hAnsi="Arial" w:cs="Arial"/>
            <w:b/>
            <w:bCs/>
            <w:sz w:val="20"/>
            <w:szCs w:val="20"/>
            <w:lang w:val="de-DE"/>
          </w:rPr>
          <w:t>tb@unterentfelden.ch</w:t>
        </w:r>
      </w:hyperlink>
      <w:r w:rsidRPr="00395B03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</w:p>
    <w:p w14:paraId="6226B351" w14:textId="77777777" w:rsidR="00395B03" w:rsidRDefault="00395B03" w:rsidP="00591E78">
      <w:pPr>
        <w:rPr>
          <w:rFonts w:ascii="Arial" w:hAnsi="Arial" w:cs="Arial"/>
          <w:sz w:val="16"/>
          <w:szCs w:val="16"/>
          <w:lang w:val="de-DE"/>
        </w:rPr>
      </w:pPr>
    </w:p>
    <w:sectPr w:rsidR="00395B03" w:rsidSect="00395B03">
      <w:headerReference w:type="first" r:id="rId8"/>
      <w:pgSz w:w="11906" w:h="16838"/>
      <w:pgMar w:top="1701" w:right="424" w:bottom="0" w:left="1417" w:header="708" w:footer="1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1A846" w14:textId="77777777" w:rsidR="00EB15F5" w:rsidRDefault="00EB15F5" w:rsidP="008B71C0">
      <w:pPr>
        <w:spacing w:after="0" w:line="240" w:lineRule="auto"/>
      </w:pPr>
      <w:r>
        <w:separator/>
      </w:r>
    </w:p>
  </w:endnote>
  <w:endnote w:type="continuationSeparator" w:id="0">
    <w:p w14:paraId="47D2A7CE" w14:textId="77777777" w:rsidR="00EB15F5" w:rsidRDefault="00EB15F5" w:rsidP="008B7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D67F3" w14:textId="77777777" w:rsidR="00EB15F5" w:rsidRDefault="00EB15F5" w:rsidP="008B71C0">
      <w:pPr>
        <w:spacing w:after="0" w:line="240" w:lineRule="auto"/>
      </w:pPr>
      <w:r>
        <w:separator/>
      </w:r>
    </w:p>
  </w:footnote>
  <w:footnote w:type="continuationSeparator" w:id="0">
    <w:p w14:paraId="7C41EBCA" w14:textId="77777777" w:rsidR="00EB15F5" w:rsidRDefault="00EB15F5" w:rsidP="008B7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071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7937"/>
    </w:tblGrid>
    <w:tr w:rsidR="00106AD2" w:rsidRPr="00296BAD" w14:paraId="4C9CDC67" w14:textId="77777777" w:rsidTr="00C62085">
      <w:tc>
        <w:tcPr>
          <w:tcW w:w="1134" w:type="dxa"/>
        </w:tcPr>
        <w:p w14:paraId="4AF80205" w14:textId="77777777" w:rsidR="00106AD2" w:rsidRPr="00296BAD" w:rsidRDefault="00106AD2" w:rsidP="00106AD2">
          <w:pPr>
            <w:rPr>
              <w:rFonts w:ascii="Arial" w:hAnsi="Arial"/>
              <w:lang w:val="de-DE"/>
            </w:rPr>
          </w:pPr>
          <w:r w:rsidRPr="00296BAD">
            <w:rPr>
              <w:rFonts w:ascii="Arial" w:hAnsi="Arial"/>
              <w:noProof/>
              <w:lang w:eastAsia="de-CH"/>
            </w:rPr>
            <w:drawing>
              <wp:inline distT="0" distB="0" distL="0" distR="0" wp14:anchorId="38C03316" wp14:editId="545418DD">
                <wp:extent cx="647619" cy="780952"/>
                <wp:effectExtent l="0" t="0" r="635" b="635"/>
                <wp:docPr id="569621036" name="Grafik 569621036" descr="Ein Bild, das Vogel, Symbol, Emblem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7814669" name="Grafik 1627814669" descr="Ein Bild, das Vogel, Symbol, Emblem, Clipart enthält.&#10;&#10;Automatisch generierte Beschreibu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619" cy="780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7" w:type="dxa"/>
        </w:tcPr>
        <w:p w14:paraId="27724F76" w14:textId="77777777" w:rsidR="00106AD2" w:rsidRPr="00296BAD" w:rsidRDefault="00106AD2" w:rsidP="00106AD2">
          <w:pPr>
            <w:rPr>
              <w:rFonts w:ascii="Arial" w:hAnsi="Arial" w:cs="Arial"/>
              <w:b/>
              <w:caps/>
              <w:spacing w:val="20"/>
              <w:sz w:val="28"/>
              <w:szCs w:val="28"/>
              <w:lang w:val="de-DE"/>
            </w:rPr>
          </w:pPr>
          <w:r w:rsidRPr="00296BAD">
            <w:rPr>
              <w:rFonts w:ascii="Arial" w:hAnsi="Arial" w:cs="Arial"/>
              <w:caps/>
              <w:spacing w:val="20"/>
              <w:sz w:val="28"/>
              <w:szCs w:val="28"/>
              <w:lang w:val="de-DE"/>
            </w:rPr>
            <w:t>Gemeinde</w:t>
          </w:r>
          <w:r w:rsidRPr="00296BAD">
            <w:rPr>
              <w:rFonts w:ascii="Arial" w:hAnsi="Arial" w:cs="Arial"/>
              <w:b/>
              <w:caps/>
              <w:spacing w:val="20"/>
              <w:sz w:val="28"/>
              <w:szCs w:val="28"/>
              <w:lang w:val="de-DE"/>
            </w:rPr>
            <w:br/>
            <w:t>Unterentfelden</w:t>
          </w:r>
        </w:p>
        <w:tbl>
          <w:tblPr>
            <w:tblStyle w:val="Tabellenraster"/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880"/>
          </w:tblGrid>
          <w:tr w:rsidR="00106AD2" w:rsidRPr="00296BAD" w14:paraId="53B3AB00" w14:textId="77777777" w:rsidTr="00C62085">
            <w:tc>
              <w:tcPr>
                <w:tcW w:w="788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tbl>
                <w:tblPr>
                  <w:tblW w:w="5000" w:type="pct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880"/>
                </w:tblGrid>
                <w:tr w:rsidR="00106AD2" w:rsidRPr="00296BAD" w14:paraId="494C19E7" w14:textId="77777777" w:rsidTr="00C62085">
                  <w:tc>
                    <w:tcPr>
                      <w:tcW w:w="0" w:type="auto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14:paraId="675F2CF1" w14:textId="047CC5C1" w:rsidR="00106AD2" w:rsidRPr="00296BAD" w:rsidRDefault="00106AD2" w:rsidP="00106AD2">
                      <w:pPr>
                        <w:rPr>
                          <w:rFonts w:ascii="Arial" w:hAnsi="Arial" w:cs="Arial"/>
                          <w:color w:val="000000"/>
                          <w:lang w:val="de-DE"/>
                        </w:rPr>
                      </w:pPr>
                      <w:r w:rsidRPr="00296BAD">
                        <w:rPr>
                          <w:rFonts w:ascii="Arial" w:hAnsi="Arial" w:cs="Arial"/>
                          <w:color w:val="000000"/>
                          <w:lang w:val="de-DE"/>
                        </w:rPr>
                        <w:t>Hauptstrasse 15, 5035 Unterentfelden</w:t>
                      </w:r>
                      <w:r w:rsidRPr="00296BAD">
                        <w:rPr>
                          <w:rFonts w:ascii="Arial" w:hAnsi="Arial" w:cs="Arial"/>
                          <w:color w:val="000000"/>
                          <w:lang w:val="de-DE"/>
                        </w:rPr>
                        <w:br/>
                      </w:r>
                      <w:r w:rsidR="005D4DCB">
                        <w:rPr>
                          <w:rFonts w:ascii="Arial" w:hAnsi="Arial" w:cs="Arial"/>
                          <w:color w:val="000000"/>
                          <w:lang w:val="de-DE"/>
                        </w:rPr>
                        <w:t>tb</w:t>
                      </w:r>
                      <w:r w:rsidRPr="00296BAD">
                        <w:rPr>
                          <w:rFonts w:ascii="Arial" w:hAnsi="Arial" w:cs="Arial"/>
                          <w:color w:val="000000"/>
                          <w:lang w:val="de-DE"/>
                        </w:rPr>
                        <w:t>@unterentfelden.ch | 062 737 03 30</w:t>
                      </w:r>
                    </w:p>
                  </w:tc>
                </w:tr>
                <w:tr w:rsidR="00106AD2" w:rsidRPr="00296BAD" w14:paraId="6A241630" w14:textId="77777777" w:rsidTr="00C62085">
                  <w:trPr>
                    <w:trHeight w:hRule="exact" w:val="20"/>
                  </w:trPr>
                  <w:tc>
                    <w:tcPr>
                      <w:tcW w:w="5000" w:type="pct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14:paraId="078A9288" w14:textId="77777777" w:rsidR="00106AD2" w:rsidRPr="00296BAD" w:rsidRDefault="00106AD2" w:rsidP="00106AD2">
                      <w:pPr>
                        <w:rPr>
                          <w:color w:val="000000"/>
                          <w:sz w:val="24"/>
                          <w:szCs w:val="24"/>
                          <w:lang w:val="de-DE"/>
                        </w:rPr>
                      </w:pPr>
                    </w:p>
                  </w:tc>
                </w:tr>
              </w:tbl>
              <w:p w14:paraId="057424C7" w14:textId="77777777" w:rsidR="00106AD2" w:rsidRPr="00296BAD" w:rsidRDefault="00106AD2" w:rsidP="00106AD2">
                <w:pPr>
                  <w:rPr>
                    <w:rFonts w:ascii="Arial" w:hAnsi="Arial"/>
                    <w:lang w:val="de-DE"/>
                  </w:rPr>
                </w:pPr>
              </w:p>
            </w:tc>
          </w:tr>
        </w:tbl>
        <w:p w14:paraId="2EB40E7F" w14:textId="77777777" w:rsidR="00106AD2" w:rsidRPr="00296BAD" w:rsidRDefault="00106AD2" w:rsidP="00106AD2">
          <w:pPr>
            <w:rPr>
              <w:rFonts w:ascii="Arial" w:hAnsi="Arial"/>
              <w:lang w:val="de-DE"/>
            </w:rPr>
          </w:pPr>
        </w:p>
      </w:tc>
    </w:tr>
  </w:tbl>
  <w:p w14:paraId="6D29F68E" w14:textId="77777777" w:rsidR="00106AD2" w:rsidRDefault="00106AD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58D2"/>
    <w:multiLevelType w:val="hybridMultilevel"/>
    <w:tmpl w:val="6010A91A"/>
    <w:lvl w:ilvl="0" w:tplc="82D82E6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1088E"/>
    <w:multiLevelType w:val="hybridMultilevel"/>
    <w:tmpl w:val="B12A2058"/>
    <w:lvl w:ilvl="0" w:tplc="FFFFFFFF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4D6A4E"/>
    <w:multiLevelType w:val="hybridMultilevel"/>
    <w:tmpl w:val="E788F508"/>
    <w:lvl w:ilvl="0" w:tplc="91F0121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F377A"/>
    <w:multiLevelType w:val="hybridMultilevel"/>
    <w:tmpl w:val="94A4E190"/>
    <w:lvl w:ilvl="0" w:tplc="16A8915E">
      <w:start w:val="1"/>
      <w:numFmt w:val="decimal"/>
      <w:lvlText w:val="%1."/>
      <w:lvlJc w:val="left"/>
      <w:pPr>
        <w:ind w:left="384" w:hanging="360"/>
      </w:pPr>
      <w:rPr>
        <w:rFonts w:hint="default"/>
        <w:b w:val="0"/>
        <w:sz w:val="18"/>
        <w:szCs w:val="18"/>
      </w:rPr>
    </w:lvl>
    <w:lvl w:ilvl="1" w:tplc="08070019" w:tentative="1">
      <w:start w:val="1"/>
      <w:numFmt w:val="lowerLetter"/>
      <w:lvlText w:val="%2."/>
      <w:lvlJc w:val="left"/>
      <w:pPr>
        <w:ind w:left="1104" w:hanging="360"/>
      </w:pPr>
    </w:lvl>
    <w:lvl w:ilvl="2" w:tplc="0807001B" w:tentative="1">
      <w:start w:val="1"/>
      <w:numFmt w:val="lowerRoman"/>
      <w:lvlText w:val="%3."/>
      <w:lvlJc w:val="right"/>
      <w:pPr>
        <w:ind w:left="1824" w:hanging="180"/>
      </w:pPr>
    </w:lvl>
    <w:lvl w:ilvl="3" w:tplc="0807000F" w:tentative="1">
      <w:start w:val="1"/>
      <w:numFmt w:val="decimal"/>
      <w:lvlText w:val="%4."/>
      <w:lvlJc w:val="left"/>
      <w:pPr>
        <w:ind w:left="2544" w:hanging="360"/>
      </w:pPr>
    </w:lvl>
    <w:lvl w:ilvl="4" w:tplc="08070019" w:tentative="1">
      <w:start w:val="1"/>
      <w:numFmt w:val="lowerLetter"/>
      <w:lvlText w:val="%5."/>
      <w:lvlJc w:val="left"/>
      <w:pPr>
        <w:ind w:left="3264" w:hanging="360"/>
      </w:pPr>
    </w:lvl>
    <w:lvl w:ilvl="5" w:tplc="0807001B" w:tentative="1">
      <w:start w:val="1"/>
      <w:numFmt w:val="lowerRoman"/>
      <w:lvlText w:val="%6."/>
      <w:lvlJc w:val="right"/>
      <w:pPr>
        <w:ind w:left="3984" w:hanging="180"/>
      </w:pPr>
    </w:lvl>
    <w:lvl w:ilvl="6" w:tplc="0807000F" w:tentative="1">
      <w:start w:val="1"/>
      <w:numFmt w:val="decimal"/>
      <w:lvlText w:val="%7."/>
      <w:lvlJc w:val="left"/>
      <w:pPr>
        <w:ind w:left="4704" w:hanging="360"/>
      </w:pPr>
    </w:lvl>
    <w:lvl w:ilvl="7" w:tplc="08070019" w:tentative="1">
      <w:start w:val="1"/>
      <w:numFmt w:val="lowerLetter"/>
      <w:lvlText w:val="%8."/>
      <w:lvlJc w:val="left"/>
      <w:pPr>
        <w:ind w:left="5424" w:hanging="360"/>
      </w:pPr>
    </w:lvl>
    <w:lvl w:ilvl="8" w:tplc="0807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4" w15:restartNumberingAfterBreak="0">
    <w:nsid w:val="5B1B56C2"/>
    <w:multiLevelType w:val="hybridMultilevel"/>
    <w:tmpl w:val="02584708"/>
    <w:lvl w:ilvl="0" w:tplc="3B36103A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4" w:hanging="360"/>
      </w:pPr>
    </w:lvl>
    <w:lvl w:ilvl="2" w:tplc="0807001B" w:tentative="1">
      <w:start w:val="1"/>
      <w:numFmt w:val="lowerRoman"/>
      <w:lvlText w:val="%3."/>
      <w:lvlJc w:val="right"/>
      <w:pPr>
        <w:ind w:left="1824" w:hanging="180"/>
      </w:pPr>
    </w:lvl>
    <w:lvl w:ilvl="3" w:tplc="0807000F" w:tentative="1">
      <w:start w:val="1"/>
      <w:numFmt w:val="decimal"/>
      <w:lvlText w:val="%4."/>
      <w:lvlJc w:val="left"/>
      <w:pPr>
        <w:ind w:left="2544" w:hanging="360"/>
      </w:pPr>
    </w:lvl>
    <w:lvl w:ilvl="4" w:tplc="08070019" w:tentative="1">
      <w:start w:val="1"/>
      <w:numFmt w:val="lowerLetter"/>
      <w:lvlText w:val="%5."/>
      <w:lvlJc w:val="left"/>
      <w:pPr>
        <w:ind w:left="3264" w:hanging="360"/>
      </w:pPr>
    </w:lvl>
    <w:lvl w:ilvl="5" w:tplc="0807001B" w:tentative="1">
      <w:start w:val="1"/>
      <w:numFmt w:val="lowerRoman"/>
      <w:lvlText w:val="%6."/>
      <w:lvlJc w:val="right"/>
      <w:pPr>
        <w:ind w:left="3984" w:hanging="180"/>
      </w:pPr>
    </w:lvl>
    <w:lvl w:ilvl="6" w:tplc="0807000F" w:tentative="1">
      <w:start w:val="1"/>
      <w:numFmt w:val="decimal"/>
      <w:lvlText w:val="%7."/>
      <w:lvlJc w:val="left"/>
      <w:pPr>
        <w:ind w:left="4704" w:hanging="360"/>
      </w:pPr>
    </w:lvl>
    <w:lvl w:ilvl="7" w:tplc="08070019" w:tentative="1">
      <w:start w:val="1"/>
      <w:numFmt w:val="lowerLetter"/>
      <w:lvlText w:val="%8."/>
      <w:lvlJc w:val="left"/>
      <w:pPr>
        <w:ind w:left="5424" w:hanging="360"/>
      </w:pPr>
    </w:lvl>
    <w:lvl w:ilvl="8" w:tplc="0807001B" w:tentative="1">
      <w:start w:val="1"/>
      <w:numFmt w:val="lowerRoman"/>
      <w:lvlText w:val="%9."/>
      <w:lvlJc w:val="right"/>
      <w:pPr>
        <w:ind w:left="6144" w:hanging="180"/>
      </w:pPr>
    </w:lvl>
  </w:abstractNum>
  <w:num w:numId="1" w16cid:durableId="1486050004">
    <w:abstractNumId w:val="1"/>
  </w:num>
  <w:num w:numId="2" w16cid:durableId="812522342">
    <w:abstractNumId w:val="0"/>
  </w:num>
  <w:num w:numId="3" w16cid:durableId="1411385749">
    <w:abstractNumId w:val="2"/>
  </w:num>
  <w:num w:numId="4" w16cid:durableId="1064137464">
    <w:abstractNumId w:val="3"/>
  </w:num>
  <w:num w:numId="5" w16cid:durableId="14563661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it-IT" w:vendorID="64" w:dllVersion="6" w:nlCheck="1" w:checkStyle="0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proofState w:spelling="clean"/>
  <w:attachedTemplate r:id="rId1"/>
  <w:documentProtection w:edit="forms" w:enforcement="1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2C5"/>
    <w:rsid w:val="00006113"/>
    <w:rsid w:val="00014392"/>
    <w:rsid w:val="000209E4"/>
    <w:rsid w:val="00023684"/>
    <w:rsid w:val="00026D17"/>
    <w:rsid w:val="00065F26"/>
    <w:rsid w:val="0009474B"/>
    <w:rsid w:val="000B7965"/>
    <w:rsid w:val="000D3222"/>
    <w:rsid w:val="000E7508"/>
    <w:rsid w:val="00104B9B"/>
    <w:rsid w:val="00106AD2"/>
    <w:rsid w:val="00140770"/>
    <w:rsid w:val="001937FE"/>
    <w:rsid w:val="001F2AFA"/>
    <w:rsid w:val="00237430"/>
    <w:rsid w:val="00284206"/>
    <w:rsid w:val="002B19A5"/>
    <w:rsid w:val="002E27D8"/>
    <w:rsid w:val="0032020C"/>
    <w:rsid w:val="00361332"/>
    <w:rsid w:val="0038419F"/>
    <w:rsid w:val="003952C5"/>
    <w:rsid w:val="00395B03"/>
    <w:rsid w:val="003E46E7"/>
    <w:rsid w:val="003E6939"/>
    <w:rsid w:val="003E73DE"/>
    <w:rsid w:val="0040479B"/>
    <w:rsid w:val="004376F8"/>
    <w:rsid w:val="00455155"/>
    <w:rsid w:val="00492E95"/>
    <w:rsid w:val="00496BDC"/>
    <w:rsid w:val="004974C8"/>
    <w:rsid w:val="004D36A4"/>
    <w:rsid w:val="005050B2"/>
    <w:rsid w:val="005163F1"/>
    <w:rsid w:val="00526904"/>
    <w:rsid w:val="005423DF"/>
    <w:rsid w:val="00557E0E"/>
    <w:rsid w:val="00557FDC"/>
    <w:rsid w:val="00581D53"/>
    <w:rsid w:val="00591E78"/>
    <w:rsid w:val="005922C5"/>
    <w:rsid w:val="005A0B31"/>
    <w:rsid w:val="005A1DA1"/>
    <w:rsid w:val="005A3BDF"/>
    <w:rsid w:val="005C4FDB"/>
    <w:rsid w:val="005D33AB"/>
    <w:rsid w:val="005D4DCB"/>
    <w:rsid w:val="00606F95"/>
    <w:rsid w:val="00620378"/>
    <w:rsid w:val="006608D4"/>
    <w:rsid w:val="006B282E"/>
    <w:rsid w:val="006C6EA3"/>
    <w:rsid w:val="00720C54"/>
    <w:rsid w:val="00722657"/>
    <w:rsid w:val="007B4EA9"/>
    <w:rsid w:val="007C579C"/>
    <w:rsid w:val="007C6BCC"/>
    <w:rsid w:val="007E177F"/>
    <w:rsid w:val="007F7CFE"/>
    <w:rsid w:val="00807145"/>
    <w:rsid w:val="008211E2"/>
    <w:rsid w:val="00832EEF"/>
    <w:rsid w:val="00836852"/>
    <w:rsid w:val="00851D82"/>
    <w:rsid w:val="00867EC3"/>
    <w:rsid w:val="00881A4E"/>
    <w:rsid w:val="008B445F"/>
    <w:rsid w:val="008B71C0"/>
    <w:rsid w:val="008D056B"/>
    <w:rsid w:val="008E454B"/>
    <w:rsid w:val="00911E61"/>
    <w:rsid w:val="00966CF3"/>
    <w:rsid w:val="0097073D"/>
    <w:rsid w:val="00993AC7"/>
    <w:rsid w:val="00A03301"/>
    <w:rsid w:val="00A61580"/>
    <w:rsid w:val="00A66A37"/>
    <w:rsid w:val="00A71164"/>
    <w:rsid w:val="00A73B32"/>
    <w:rsid w:val="00A9719A"/>
    <w:rsid w:val="00AF35D3"/>
    <w:rsid w:val="00B26F56"/>
    <w:rsid w:val="00B40270"/>
    <w:rsid w:val="00B424A0"/>
    <w:rsid w:val="00BA5DE9"/>
    <w:rsid w:val="00BC061A"/>
    <w:rsid w:val="00BF1ADF"/>
    <w:rsid w:val="00BF74D8"/>
    <w:rsid w:val="00C0238A"/>
    <w:rsid w:val="00C50551"/>
    <w:rsid w:val="00C81458"/>
    <w:rsid w:val="00C85061"/>
    <w:rsid w:val="00C8792D"/>
    <w:rsid w:val="00C907E1"/>
    <w:rsid w:val="00CD6E1D"/>
    <w:rsid w:val="00CF6CCE"/>
    <w:rsid w:val="00D03F3E"/>
    <w:rsid w:val="00D455E3"/>
    <w:rsid w:val="00D575DB"/>
    <w:rsid w:val="00D8416C"/>
    <w:rsid w:val="00DA3EF4"/>
    <w:rsid w:val="00DC39E2"/>
    <w:rsid w:val="00DC7313"/>
    <w:rsid w:val="00E30BFA"/>
    <w:rsid w:val="00E42F52"/>
    <w:rsid w:val="00E553CD"/>
    <w:rsid w:val="00E867AC"/>
    <w:rsid w:val="00EB15F5"/>
    <w:rsid w:val="00EF5CE8"/>
    <w:rsid w:val="00F05855"/>
    <w:rsid w:val="00FC14E3"/>
    <w:rsid w:val="00FC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;"/>
  <w14:docId w14:val="1296359F"/>
  <w15:chartTrackingRefBased/>
  <w15:docId w15:val="{12213598-B2F1-4C17-A106-38E628C0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B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B71C0"/>
  </w:style>
  <w:style w:type="paragraph" w:styleId="Fuzeile">
    <w:name w:val="footer"/>
    <w:basedOn w:val="Standard"/>
    <w:link w:val="FuzeileZchn"/>
    <w:uiPriority w:val="99"/>
    <w:unhideWhenUsed/>
    <w:rsid w:val="008B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71C0"/>
  </w:style>
  <w:style w:type="table" w:styleId="Tabellenraster">
    <w:name w:val="Table Grid"/>
    <w:basedOn w:val="NormaleTabelle"/>
    <w:uiPriority w:val="59"/>
    <w:rsid w:val="008B7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7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792D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6AD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06AD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06AD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6AD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6AD2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A6158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6158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61580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E30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b@unterentfelden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lede\Documents\Benutzerdefinierte%20Office-Vorlagen\Ben&#252;tzungsgesuch%20Halle%20B&#228;chliwe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Benützungsgesuch Halle Bächliweg</Template>
  <TotalTime>0</TotalTime>
  <Pages>1</Pages>
  <Words>213</Words>
  <Characters>1342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Ledergerber Tanja</dc:creator>
  <cp:keywords/>
  <dc:description/>
  <cp:lastModifiedBy>Baumann Marius</cp:lastModifiedBy>
  <cp:revision>2</cp:revision>
  <cp:lastPrinted>2026-03-17T09:35:00Z</cp:lastPrinted>
  <dcterms:created xsi:type="dcterms:W3CDTF">2026-03-26T07:25:00Z</dcterms:created>
  <dcterms:modified xsi:type="dcterms:W3CDTF">2026-03-26T07:25:00Z</dcterms:modified>
</cp:coreProperties>
</file>